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3A086" w14:textId="2FD0514E" w:rsidR="0044310A" w:rsidRDefault="00C45C60" w:rsidP="00C45C60">
      <w:pPr>
        <w:pStyle w:val="Heading1"/>
      </w:pPr>
      <w:r>
        <w:t>Gemeenteavond De Licht</w:t>
      </w:r>
      <w:r w:rsidR="00501BBC">
        <w:t>Punt</w:t>
      </w:r>
      <w:r>
        <w:t xml:space="preserve"> – 10 februari 2022</w:t>
      </w:r>
    </w:p>
    <w:p w14:paraId="3FC82866" w14:textId="49CA44E1" w:rsidR="00C45C60" w:rsidRDefault="00C45C60" w:rsidP="00C45C60"/>
    <w:p w14:paraId="6FC15A2E" w14:textId="40844676" w:rsidR="00C45C60" w:rsidRDefault="00C45C60" w:rsidP="00C45C60">
      <w:pPr>
        <w:rPr>
          <w:b/>
          <w:bCs/>
        </w:rPr>
      </w:pPr>
      <w:r>
        <w:rPr>
          <w:b/>
          <w:bCs/>
        </w:rPr>
        <w:t>Gespreksverslag van:</w:t>
      </w:r>
    </w:p>
    <w:p w14:paraId="5162790A" w14:textId="77777777" w:rsidR="00C45C60" w:rsidRPr="00C45C60" w:rsidRDefault="00C45C60" w:rsidP="00C45C6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6799"/>
      </w:tblGrid>
      <w:tr w:rsidR="00C45C60" w14:paraId="2E8EF146" w14:textId="77777777" w:rsidTr="000D07C3">
        <w:tc>
          <w:tcPr>
            <w:tcW w:w="1980" w:type="dxa"/>
          </w:tcPr>
          <w:p w14:paraId="48BBC3E4" w14:textId="06B77E09" w:rsidR="00C45C60" w:rsidRPr="00390636" w:rsidRDefault="00C45C60" w:rsidP="00C45C60">
            <w:pPr>
              <w:rPr>
                <w:b/>
                <w:bCs/>
              </w:rPr>
            </w:pPr>
            <w:r w:rsidRPr="00390636">
              <w:rPr>
                <w:b/>
                <w:bCs/>
              </w:rPr>
              <w:t>Deze waarde hebben wij besproken</w:t>
            </w:r>
          </w:p>
        </w:tc>
        <w:tc>
          <w:tcPr>
            <w:tcW w:w="6799" w:type="dxa"/>
          </w:tcPr>
          <w:p w14:paraId="6656E4A8" w14:textId="77777777" w:rsidR="00C45C60" w:rsidRDefault="00C45C60" w:rsidP="00C45C60"/>
        </w:tc>
      </w:tr>
      <w:tr w:rsidR="00C45C60" w14:paraId="0DE46696" w14:textId="77777777" w:rsidTr="000D07C3">
        <w:trPr>
          <w:trHeight w:val="1757"/>
        </w:trPr>
        <w:tc>
          <w:tcPr>
            <w:tcW w:w="1980" w:type="dxa"/>
            <w:vAlign w:val="center"/>
          </w:tcPr>
          <w:p w14:paraId="3CCAE804" w14:textId="07DC3304" w:rsidR="00C45C60" w:rsidRPr="00390636" w:rsidRDefault="00C45C60" w:rsidP="000D07C3">
            <w:pPr>
              <w:rPr>
                <w:b/>
                <w:bCs/>
              </w:rPr>
            </w:pPr>
            <w:r w:rsidRPr="00390636">
              <w:rPr>
                <w:b/>
                <w:bCs/>
              </w:rPr>
              <w:t>Wat maakt dat deze waarde belangrijk voor jullie is?</w:t>
            </w:r>
          </w:p>
        </w:tc>
        <w:tc>
          <w:tcPr>
            <w:tcW w:w="6799" w:type="dxa"/>
          </w:tcPr>
          <w:p w14:paraId="4F33B645" w14:textId="77777777" w:rsidR="00C45C60" w:rsidRDefault="00C45C60" w:rsidP="00C45C60"/>
        </w:tc>
      </w:tr>
      <w:tr w:rsidR="007805FD" w:rsidRPr="00390636" w14:paraId="74B30634" w14:textId="77777777" w:rsidTr="000D07C3">
        <w:tc>
          <w:tcPr>
            <w:tcW w:w="8779" w:type="dxa"/>
            <w:gridSpan w:val="2"/>
            <w:vAlign w:val="center"/>
          </w:tcPr>
          <w:p w14:paraId="525A7E7B" w14:textId="1520DA58" w:rsidR="007805FD" w:rsidRPr="00390636" w:rsidRDefault="007805FD" w:rsidP="000D07C3">
            <w:pPr>
              <w:rPr>
                <w:b/>
                <w:bCs/>
              </w:rPr>
            </w:pPr>
            <w:r w:rsidRPr="00390636">
              <w:rPr>
                <w:b/>
                <w:bCs/>
              </w:rPr>
              <w:t>Hoe ziet deze waarde er in de praktijk uit?</w:t>
            </w:r>
          </w:p>
        </w:tc>
      </w:tr>
      <w:tr w:rsidR="00C45C60" w14:paraId="53634D94" w14:textId="77777777" w:rsidTr="000D07C3">
        <w:trPr>
          <w:trHeight w:val="1757"/>
        </w:trPr>
        <w:tc>
          <w:tcPr>
            <w:tcW w:w="1980" w:type="dxa"/>
            <w:vAlign w:val="center"/>
          </w:tcPr>
          <w:p w14:paraId="1301EAB6" w14:textId="6B01815C" w:rsidR="00C45C60" w:rsidRDefault="007805FD" w:rsidP="000D07C3">
            <w:pPr>
              <w:jc w:val="right"/>
            </w:pPr>
            <w:r>
              <w:t>Voor jullie persoonlijk</w:t>
            </w:r>
          </w:p>
        </w:tc>
        <w:tc>
          <w:tcPr>
            <w:tcW w:w="6799" w:type="dxa"/>
          </w:tcPr>
          <w:p w14:paraId="4B95F84C" w14:textId="77777777" w:rsidR="00C45C60" w:rsidRDefault="00C45C60" w:rsidP="00C45C60"/>
        </w:tc>
      </w:tr>
      <w:tr w:rsidR="007805FD" w14:paraId="2B466892" w14:textId="77777777" w:rsidTr="000D07C3">
        <w:trPr>
          <w:trHeight w:val="1757"/>
        </w:trPr>
        <w:tc>
          <w:tcPr>
            <w:tcW w:w="1980" w:type="dxa"/>
            <w:vAlign w:val="center"/>
          </w:tcPr>
          <w:p w14:paraId="63421DAF" w14:textId="19D4CB27" w:rsidR="007805FD" w:rsidRDefault="007805FD" w:rsidP="000D07C3">
            <w:pPr>
              <w:jc w:val="right"/>
            </w:pPr>
            <w:r>
              <w:t>Voor jullie gemeente (bijv. in kringen, in de diensten, etc.)</w:t>
            </w:r>
          </w:p>
        </w:tc>
        <w:tc>
          <w:tcPr>
            <w:tcW w:w="6799" w:type="dxa"/>
          </w:tcPr>
          <w:p w14:paraId="7A79BCA1" w14:textId="77777777" w:rsidR="007805FD" w:rsidRDefault="007805FD" w:rsidP="00C45C60"/>
        </w:tc>
      </w:tr>
      <w:tr w:rsidR="00390636" w14:paraId="240F25B1" w14:textId="77777777" w:rsidTr="000D07C3">
        <w:trPr>
          <w:trHeight w:val="1757"/>
        </w:trPr>
        <w:tc>
          <w:tcPr>
            <w:tcW w:w="1980" w:type="dxa"/>
            <w:vAlign w:val="center"/>
          </w:tcPr>
          <w:p w14:paraId="1DA2E2A4" w14:textId="41F48AF2" w:rsidR="00390636" w:rsidRPr="00390636" w:rsidRDefault="00390636" w:rsidP="000D07C3">
            <w:pPr>
              <w:rPr>
                <w:b/>
                <w:bCs/>
              </w:rPr>
            </w:pPr>
            <w:r w:rsidRPr="00390636">
              <w:rPr>
                <w:b/>
                <w:bCs/>
              </w:rPr>
              <w:t>Waar zien jullie dit al?</w:t>
            </w:r>
          </w:p>
        </w:tc>
        <w:tc>
          <w:tcPr>
            <w:tcW w:w="6799" w:type="dxa"/>
          </w:tcPr>
          <w:p w14:paraId="0CDD6242" w14:textId="77777777" w:rsidR="00390636" w:rsidRDefault="00390636" w:rsidP="00C45C60"/>
        </w:tc>
      </w:tr>
      <w:tr w:rsidR="00390636" w14:paraId="48B2ED94" w14:textId="77777777" w:rsidTr="000D07C3">
        <w:trPr>
          <w:trHeight w:val="1757"/>
        </w:trPr>
        <w:tc>
          <w:tcPr>
            <w:tcW w:w="1980" w:type="dxa"/>
            <w:vAlign w:val="center"/>
          </w:tcPr>
          <w:p w14:paraId="001736B1" w14:textId="053EF217" w:rsidR="00390636" w:rsidRPr="00390636" w:rsidRDefault="00390636" w:rsidP="000D07C3">
            <w:pPr>
              <w:rPr>
                <w:b/>
                <w:bCs/>
              </w:rPr>
            </w:pPr>
            <w:r w:rsidRPr="00390636">
              <w:rPr>
                <w:b/>
                <w:bCs/>
              </w:rPr>
              <w:t>Hoe kunnen we hierin als gemeente verder groeien?</w:t>
            </w:r>
          </w:p>
        </w:tc>
        <w:tc>
          <w:tcPr>
            <w:tcW w:w="6799" w:type="dxa"/>
          </w:tcPr>
          <w:p w14:paraId="1599CF50" w14:textId="77777777" w:rsidR="00390636" w:rsidRDefault="00390636" w:rsidP="00C45C60"/>
        </w:tc>
      </w:tr>
    </w:tbl>
    <w:p w14:paraId="21724DB6" w14:textId="77777777" w:rsidR="00C45C60" w:rsidRPr="00C45C60" w:rsidRDefault="00C45C60" w:rsidP="00C45C60"/>
    <w:sectPr w:rsidR="00C45C60" w:rsidRPr="00C45C60" w:rsidSect="005518D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2668" w:right="1694" w:bottom="1702" w:left="1417" w:header="359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39D24" w14:textId="77777777" w:rsidR="00312AE3" w:rsidRDefault="00312AE3" w:rsidP="00560526">
      <w:pPr>
        <w:spacing w:line="240" w:lineRule="auto"/>
      </w:pPr>
      <w:r>
        <w:separator/>
      </w:r>
    </w:p>
  </w:endnote>
  <w:endnote w:type="continuationSeparator" w:id="0">
    <w:p w14:paraId="6100F42C" w14:textId="77777777" w:rsidR="00312AE3" w:rsidRDefault="00312AE3" w:rsidP="00560526">
      <w:pPr>
        <w:spacing w:line="240" w:lineRule="auto"/>
      </w:pPr>
      <w:r>
        <w:continuationSeparator/>
      </w:r>
    </w:p>
  </w:endnote>
  <w:endnote w:type="continuationNotice" w:id="1">
    <w:p w14:paraId="3E72EAFD" w14:textId="77777777" w:rsidR="00312AE3" w:rsidRDefault="00312AE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 (Koppen CS)">
    <w:altName w:val="Times New Roman"/>
    <w:charset w:val="00"/>
    <w:family w:val="roman"/>
    <w:pitch w:val="default"/>
  </w:font>
  <w:font w:name="Times New Roman (Hoofdtekst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47194400"/>
      <w:docPartObj>
        <w:docPartGallery w:val="Page Numbers (Bottom of Page)"/>
        <w:docPartUnique/>
      </w:docPartObj>
    </w:sdtPr>
    <w:sdtContent>
      <w:p w14:paraId="7E4F55BF" w14:textId="77777777" w:rsidR="00136AE3" w:rsidRDefault="00136AE3" w:rsidP="00DA414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A3821">
          <w:rPr>
            <w:rStyle w:val="PageNumber"/>
            <w:noProof/>
          </w:rPr>
          <w:t>0</w:t>
        </w:r>
        <w:r>
          <w:rPr>
            <w:rStyle w:val="PageNumber"/>
          </w:rPr>
          <w:fldChar w:fldCharType="end"/>
        </w:r>
      </w:p>
    </w:sdtContent>
  </w:sdt>
  <w:p w14:paraId="44997294" w14:textId="77777777" w:rsidR="00136AE3" w:rsidRDefault="00136AE3" w:rsidP="00136AE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color w:val="FFFFFF" w:themeColor="background1"/>
        <w:sz w:val="15"/>
        <w:szCs w:val="15"/>
      </w:rPr>
      <w:id w:val="-629940025"/>
      <w:docPartObj>
        <w:docPartGallery w:val="Page Numbers (Bottom of Page)"/>
        <w:docPartUnique/>
      </w:docPartObj>
    </w:sdtPr>
    <w:sdtContent>
      <w:p w14:paraId="5C83A4E1" w14:textId="77777777" w:rsidR="00B944DF" w:rsidRPr="00DA4141" w:rsidRDefault="00B944DF" w:rsidP="00B944DF">
        <w:pPr>
          <w:pStyle w:val="Footer"/>
          <w:framePr w:wrap="none" w:vAnchor="text" w:hAnchor="page" w:x="10876" w:y="227"/>
          <w:rPr>
            <w:rStyle w:val="PageNumber"/>
            <w:color w:val="FFFFFF" w:themeColor="background1"/>
            <w:sz w:val="15"/>
            <w:szCs w:val="15"/>
          </w:rPr>
        </w:pPr>
        <w:r>
          <w:rPr>
            <w:rStyle w:val="PageNumber"/>
            <w:color w:val="FFFFFF" w:themeColor="background1"/>
            <w:sz w:val="15"/>
            <w:szCs w:val="15"/>
          </w:rPr>
          <w:t xml:space="preserve">Pagina </w:t>
        </w:r>
        <w:r w:rsidRPr="00DA4141">
          <w:rPr>
            <w:rStyle w:val="PageNumber"/>
            <w:color w:val="FFFFFF" w:themeColor="background1"/>
            <w:sz w:val="15"/>
            <w:szCs w:val="15"/>
          </w:rPr>
          <w:fldChar w:fldCharType="begin"/>
        </w:r>
        <w:r w:rsidRPr="00DA4141">
          <w:rPr>
            <w:rStyle w:val="PageNumber"/>
            <w:color w:val="FFFFFF" w:themeColor="background1"/>
            <w:sz w:val="15"/>
            <w:szCs w:val="15"/>
          </w:rPr>
          <w:instrText xml:space="preserve"> PAGE </w:instrText>
        </w:r>
        <w:r w:rsidRPr="00DA4141">
          <w:rPr>
            <w:rStyle w:val="PageNumber"/>
            <w:color w:val="FFFFFF" w:themeColor="background1"/>
            <w:sz w:val="15"/>
            <w:szCs w:val="15"/>
          </w:rPr>
          <w:fldChar w:fldCharType="separate"/>
        </w:r>
        <w:r w:rsidRPr="00DA4141">
          <w:rPr>
            <w:rStyle w:val="PageNumber"/>
            <w:noProof/>
            <w:color w:val="FFFFFF" w:themeColor="background1"/>
            <w:sz w:val="15"/>
            <w:szCs w:val="15"/>
          </w:rPr>
          <w:t>1</w:t>
        </w:r>
        <w:r w:rsidRPr="00DA4141">
          <w:rPr>
            <w:rStyle w:val="PageNumber"/>
            <w:color w:val="FFFFFF" w:themeColor="background1"/>
            <w:sz w:val="15"/>
            <w:szCs w:val="15"/>
          </w:rPr>
          <w:fldChar w:fldCharType="end"/>
        </w:r>
      </w:p>
    </w:sdtContent>
  </w:sdt>
  <w:p w14:paraId="415920A2" w14:textId="77777777" w:rsidR="00560526" w:rsidRPr="00136AE3" w:rsidRDefault="00F63A3F" w:rsidP="00F63A3F">
    <w:pPr>
      <w:pStyle w:val="Footer"/>
      <w:tabs>
        <w:tab w:val="clear" w:pos="4536"/>
        <w:tab w:val="clear" w:pos="9072"/>
        <w:tab w:val="left" w:pos="2250"/>
      </w:tabs>
      <w:ind w:left="-993" w:right="360"/>
    </w:pPr>
    <w:r w:rsidRPr="00F63A3F">
      <w:rPr>
        <w:noProof/>
      </w:rPr>
      <w:drawing>
        <wp:anchor distT="0" distB="0" distL="114300" distR="114300" simplePos="0" relativeHeight="251658244" behindDoc="1" locked="0" layoutInCell="1" allowOverlap="1" wp14:anchorId="4B826676" wp14:editId="64A19428">
          <wp:simplePos x="0" y="0"/>
          <wp:positionH relativeFrom="column">
            <wp:posOffset>-3781425</wp:posOffset>
          </wp:positionH>
          <wp:positionV relativeFrom="paragraph">
            <wp:posOffset>-457835</wp:posOffset>
          </wp:positionV>
          <wp:extent cx="10807682" cy="929640"/>
          <wp:effectExtent l="0" t="0" r="0" b="3810"/>
          <wp:wrapNone/>
          <wp:docPr id="12" name="Afbeelding 8">
            <a:extLst xmlns:a="http://schemas.openxmlformats.org/drawingml/2006/main">
              <a:ext uri="{FF2B5EF4-FFF2-40B4-BE49-F238E27FC236}">
                <a16:creationId xmlns:a16="http://schemas.microsoft.com/office/drawing/2014/main" id="{8B6CCB1A-54F2-45DD-8D58-51411B6A063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8">
                    <a:extLst>
                      <a:ext uri="{FF2B5EF4-FFF2-40B4-BE49-F238E27FC236}">
                        <a16:creationId xmlns:a16="http://schemas.microsoft.com/office/drawing/2014/main" id="{8B6CCB1A-54F2-45DD-8D58-51411B6A063C}"/>
                      </a:ext>
                    </a:extLst>
                  </pic:cNvPr>
                  <pic:cNvPicPr/>
                </pic:nvPicPr>
                <pic:blipFill rotWithShape="1">
                  <a:blip r:embed="rId1">
                    <a:alphaModFix amt="8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10" t="52752" b="38282"/>
                  <a:stretch/>
                </pic:blipFill>
                <pic:spPr bwMode="auto">
                  <a:xfrm>
                    <a:off x="0" y="0"/>
                    <a:ext cx="10807682" cy="92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6AE3">
      <w:softHyphen/>
    </w:r>
    <w:r>
      <w:tab/>
    </w:r>
  </w:p>
  <w:p w14:paraId="1345B8FA" w14:textId="77777777" w:rsidR="00F719A6" w:rsidRDefault="00F719A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CEEF0" w14:textId="77777777" w:rsidR="00834CE5" w:rsidRPr="00834CE5" w:rsidRDefault="00483996" w:rsidP="00F719A6">
    <w:pPr>
      <w:pStyle w:val="Footer"/>
      <w:tabs>
        <w:tab w:val="clear" w:pos="9072"/>
        <w:tab w:val="right" w:pos="9066"/>
      </w:tabs>
      <w:ind w:left="-993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E1EEE3E" wp14:editId="13A69113">
              <wp:simplePos x="0" y="0"/>
              <wp:positionH relativeFrom="column">
                <wp:posOffset>-22988</wp:posOffset>
              </wp:positionH>
              <wp:positionV relativeFrom="paragraph">
                <wp:posOffset>-282321</wp:posOffset>
              </wp:positionV>
              <wp:extent cx="3743420" cy="398463"/>
              <wp:effectExtent l="0" t="0" r="0" b="1905"/>
              <wp:wrapNone/>
              <wp:docPr id="1" name="Groe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43420" cy="398463"/>
                        <a:chOff x="0" y="0"/>
                        <a:chExt cx="3743420" cy="398463"/>
                      </a:xfrm>
                    </wpg:grpSpPr>
                    <wps:wsp>
                      <wps:cNvPr id="484" name="Tekstvak 484"/>
                      <wps:cNvSpPr txBox="1"/>
                      <wps:spPr>
                        <a:xfrm>
                          <a:off x="100425" y="0"/>
                          <a:ext cx="3642995" cy="3984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B70E59" w14:textId="77777777" w:rsidR="00F719A6" w:rsidRPr="003C2A2E" w:rsidRDefault="00F719A6" w:rsidP="00F719A6">
                            <w:pPr>
                              <w:spacing w:line="240" w:lineRule="atLeast"/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3C2A2E"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  <w:t>info@kerkpunt.nl</w:t>
                            </w:r>
                            <w:r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  <w:tab/>
                            </w:r>
                            <w:r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  <w:tab/>
                            </w:r>
                            <w:r w:rsidRPr="003C2A2E"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  <w:t>Dokter Spanjaardweg 4b</w:t>
                            </w:r>
                            <w:r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  <w:t xml:space="preserve"> | </w:t>
                            </w:r>
                            <w:r w:rsidRPr="003C2A2E"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  <w:t>8025BT Zwolle</w:t>
                            </w:r>
                          </w:p>
                          <w:p w14:paraId="2FAE4DBD" w14:textId="77777777" w:rsidR="00F719A6" w:rsidRPr="003C2A2E" w:rsidRDefault="00F719A6" w:rsidP="00F719A6">
                            <w:pPr>
                              <w:spacing w:line="240" w:lineRule="atLeast"/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  <w:r w:rsidRPr="003C2A2E"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  <w:t>www.kerkpunt.nl</w:t>
                            </w:r>
                            <w:r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  <w:tab/>
                            </w:r>
                            <w:r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  <w:tab/>
                            </w:r>
                            <w:r w:rsidRPr="003C2A2E"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  <w:t>038</w:t>
                            </w:r>
                            <w:r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  <w:t xml:space="preserve"> – </w:t>
                            </w:r>
                            <w:r w:rsidRPr="003C2A2E"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  <w:t>42</w:t>
                            </w:r>
                            <w:r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C2A2E"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  <w:t>704</w:t>
                            </w:r>
                            <w:r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C2A2E"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  <w:t>80</w:t>
                            </w:r>
                          </w:p>
                          <w:p w14:paraId="4CE92A98" w14:textId="77777777" w:rsidR="00F719A6" w:rsidRPr="003C2A2E" w:rsidRDefault="00F719A6" w:rsidP="00F719A6">
                            <w:pPr>
                              <w:spacing w:line="240" w:lineRule="atLeast"/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</w:p>
                          <w:p w14:paraId="2813E861" w14:textId="77777777" w:rsidR="00F719A6" w:rsidRPr="003C2A2E" w:rsidRDefault="00F719A6" w:rsidP="00F719A6">
                            <w:pPr>
                              <w:spacing w:line="240" w:lineRule="atLeast"/>
                              <w:rPr>
                                <w:rFonts w:cs="Times New Roman (Hoofdtekst CS)"/>
                                <w:color w:val="FFFFFF" w:themeColor="background1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Afbeelding 1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10996"/>
                          <a:ext cx="107950" cy="107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Afbeelding 1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269563"/>
                          <a:ext cx="107950" cy="107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Afbeelding 1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47815" y="100425"/>
                          <a:ext cx="107950" cy="107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" name="Afbeelding 18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47815" y="258992"/>
                          <a:ext cx="107950" cy="1079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E1EEE3E" id="Groep 1" o:spid="_x0000_s1026" style="position:absolute;left:0;text-align:left;margin-left:-1.8pt;margin-top:-22.25pt;width:294.75pt;height:31.4pt;z-index:251658240" coordsize="37434,39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484" o:spid="_x0000_s1027" type="#_x0000_t202" style="position:absolute;left:1004;width:36430;height:3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" filled="f" stroked="f" strokeweight=".5pt">
                <v:textbox>
                  <w:txbxContent>
                    <w:p w14:paraId="5EB70E59" w14:textId="77777777" w:rsidR="00F719A6" w:rsidRPr="003C2A2E" w:rsidRDefault="00F719A6" w:rsidP="00F719A6">
                      <w:pPr>
                        <w:spacing w:line="240" w:lineRule="atLeast"/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</w:pPr>
                      <w:r w:rsidRPr="003C2A2E"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  <w:t>info@kerkpunt.nl</w:t>
                      </w:r>
                      <w:r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  <w:tab/>
                      </w:r>
                      <w:r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  <w:tab/>
                      </w:r>
                      <w:r w:rsidRPr="003C2A2E"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  <w:t>Dokter Spanjaardweg 4b</w:t>
                      </w:r>
                      <w:r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  <w:t xml:space="preserve"> | </w:t>
                      </w:r>
                      <w:r w:rsidRPr="003C2A2E"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  <w:t>8025BT Zwolle</w:t>
                      </w:r>
                    </w:p>
                    <w:p w14:paraId="2FAE4DBD" w14:textId="77777777" w:rsidR="00F719A6" w:rsidRPr="003C2A2E" w:rsidRDefault="00F719A6" w:rsidP="00F719A6">
                      <w:pPr>
                        <w:spacing w:line="240" w:lineRule="atLeast"/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</w:pPr>
                      <w:r w:rsidRPr="003C2A2E"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  <w:t>www.kerkpunt.nl</w:t>
                      </w:r>
                      <w:r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  <w:tab/>
                      </w:r>
                      <w:r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  <w:tab/>
                      </w:r>
                      <w:r w:rsidRPr="003C2A2E"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  <w:t>038</w:t>
                      </w:r>
                      <w:r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  <w:t xml:space="preserve"> – </w:t>
                      </w:r>
                      <w:r w:rsidRPr="003C2A2E"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  <w:t>42</w:t>
                      </w:r>
                      <w:r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  <w:t xml:space="preserve"> </w:t>
                      </w:r>
                      <w:r w:rsidRPr="003C2A2E"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  <w:t>704</w:t>
                      </w:r>
                      <w:r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  <w:t xml:space="preserve"> </w:t>
                      </w:r>
                      <w:r w:rsidRPr="003C2A2E"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  <w:t>80</w:t>
                      </w:r>
                    </w:p>
                    <w:p w14:paraId="4CE92A98" w14:textId="77777777" w:rsidR="00F719A6" w:rsidRPr="003C2A2E" w:rsidRDefault="00F719A6" w:rsidP="00F719A6">
                      <w:pPr>
                        <w:spacing w:line="240" w:lineRule="atLeast"/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</w:pPr>
                    </w:p>
                    <w:p w14:paraId="2813E861" w14:textId="77777777" w:rsidR="00F719A6" w:rsidRPr="003C2A2E" w:rsidRDefault="00F719A6" w:rsidP="00F719A6">
                      <w:pPr>
                        <w:spacing w:line="240" w:lineRule="atLeast"/>
                        <w:rPr>
                          <w:rFonts w:cs="Times New Roman (Hoofdtekst CS)"/>
                          <w:color w:val="FFFFFF" w:themeColor="background1"/>
                          <w:sz w:val="15"/>
                          <w:szCs w:val="15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15" o:spid="_x0000_s1028" type="#_x0000_t75" style="position:absolute;top:1109;width:1079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">
                <v:imagedata r:id="rId5" o:title=""/>
              </v:shape>
              <v:shape id="Afbeelding 16" o:spid="_x0000_s1029" type="#_x0000_t75" style="position:absolute;top:2695;width:1079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">
                <v:imagedata r:id="rId6" o:title=""/>
              </v:shape>
              <v:shape id="Afbeelding 17" o:spid="_x0000_s1030" type="#_x0000_t75" style="position:absolute;left:13478;top:1004;width:1079;height:1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">
                <v:imagedata r:id="rId7" o:title=""/>
              </v:shape>
              <v:shape id="Afbeelding 18" o:spid="_x0000_s1031" type="#_x0000_t75" style="position:absolute;left:13478;top:2589;width:1079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">
                <v:imagedata r:id="rId8" o:title=""/>
              </v:shape>
            </v:group>
          </w:pict>
        </mc:Fallback>
      </mc:AlternateContent>
    </w:r>
    <w:r w:rsidR="00F63A3F" w:rsidRPr="00F63A3F">
      <w:rPr>
        <w:noProof/>
      </w:rPr>
      <w:drawing>
        <wp:anchor distT="0" distB="0" distL="114300" distR="114300" simplePos="0" relativeHeight="251658243" behindDoc="1" locked="0" layoutInCell="1" allowOverlap="1" wp14:anchorId="7818437E" wp14:editId="55E21E73">
          <wp:simplePos x="0" y="0"/>
          <wp:positionH relativeFrom="column">
            <wp:posOffset>-3759835</wp:posOffset>
          </wp:positionH>
          <wp:positionV relativeFrom="paragraph">
            <wp:posOffset>-464767</wp:posOffset>
          </wp:positionV>
          <wp:extent cx="10807682" cy="929640"/>
          <wp:effectExtent l="0" t="0" r="0" b="3810"/>
          <wp:wrapNone/>
          <wp:docPr id="14" name="Afbeelding 8">
            <a:extLst xmlns:a="http://schemas.openxmlformats.org/drawingml/2006/main">
              <a:ext uri="{FF2B5EF4-FFF2-40B4-BE49-F238E27FC236}">
                <a16:creationId xmlns:a16="http://schemas.microsoft.com/office/drawing/2014/main" id="{8B6CCB1A-54F2-45DD-8D58-51411B6A063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8">
                    <a:extLst>
                      <a:ext uri="{FF2B5EF4-FFF2-40B4-BE49-F238E27FC236}">
                        <a16:creationId xmlns:a16="http://schemas.microsoft.com/office/drawing/2014/main" id="{8B6CCB1A-54F2-45DD-8D58-51411B6A063C}"/>
                      </a:ext>
                    </a:extLst>
                  </pic:cNvPr>
                  <pic:cNvPicPr/>
                </pic:nvPicPr>
                <pic:blipFill rotWithShape="1">
                  <a:blip r:embed="rId9">
                    <a:alphaModFix amt="8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10" t="52752" b="38282"/>
                  <a:stretch/>
                </pic:blipFill>
                <pic:spPr bwMode="auto">
                  <a:xfrm>
                    <a:off x="0" y="0"/>
                    <a:ext cx="10807682" cy="92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4CE5">
      <w:softHyphen/>
    </w:r>
    <w:r w:rsidR="00834CE5">
      <w:softHyphen/>
    </w:r>
    <w:r w:rsidR="00F719A6">
      <w:softHyphen/>
    </w:r>
  </w:p>
  <w:p w14:paraId="13273D70" w14:textId="77777777" w:rsidR="00663BCD" w:rsidRDefault="00663BCD" w:rsidP="00663BCD">
    <w:pPr>
      <w:pStyle w:val="Footer"/>
      <w:ind w:left="-9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9E2E7" w14:textId="77777777" w:rsidR="00312AE3" w:rsidRDefault="00312AE3" w:rsidP="00560526">
      <w:pPr>
        <w:spacing w:line="240" w:lineRule="auto"/>
      </w:pPr>
      <w:r>
        <w:separator/>
      </w:r>
    </w:p>
  </w:footnote>
  <w:footnote w:type="continuationSeparator" w:id="0">
    <w:p w14:paraId="254FF5CF" w14:textId="77777777" w:rsidR="00312AE3" w:rsidRDefault="00312AE3" w:rsidP="00560526">
      <w:pPr>
        <w:spacing w:line="240" w:lineRule="auto"/>
      </w:pPr>
      <w:r>
        <w:continuationSeparator/>
      </w:r>
    </w:p>
  </w:footnote>
  <w:footnote w:type="continuationNotice" w:id="1">
    <w:p w14:paraId="18487945" w14:textId="77777777" w:rsidR="00312AE3" w:rsidRDefault="00312AE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5C318" w14:textId="77777777" w:rsidR="00560526" w:rsidRDefault="00834CE5" w:rsidP="00834CE5">
    <w:pPr>
      <w:pStyle w:val="Header"/>
      <w:tabs>
        <w:tab w:val="clear" w:pos="9072"/>
        <w:tab w:val="right" w:pos="9066"/>
      </w:tabs>
      <w:ind w:left="-993" w:firstLine="993"/>
      <w:jc w:val="right"/>
    </w:pPr>
    <w:r>
      <w:rPr>
        <w:noProof/>
      </w:rPr>
      <w:drawing>
        <wp:anchor distT="0" distB="0" distL="114300" distR="114300" simplePos="0" relativeHeight="251658242" behindDoc="1" locked="0" layoutInCell="1" allowOverlap="1" wp14:anchorId="1E0BFCC9" wp14:editId="4CED6D2E">
          <wp:simplePos x="0" y="0"/>
          <wp:positionH relativeFrom="column">
            <wp:posOffset>4401185</wp:posOffset>
          </wp:positionH>
          <wp:positionV relativeFrom="paragraph">
            <wp:posOffset>189230</wp:posOffset>
          </wp:positionV>
          <wp:extent cx="1620000" cy="893482"/>
          <wp:effectExtent l="0" t="0" r="0" b="1905"/>
          <wp:wrapNone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000" cy="8934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5EA1C" w14:textId="77777777" w:rsidR="00663BCD" w:rsidRPr="005F0EFD" w:rsidRDefault="00B944DF" w:rsidP="00834CE5">
    <w:pPr>
      <w:pStyle w:val="Header"/>
      <w:ind w:left="-991" w:hanging="2"/>
      <w:jc w:val="right"/>
      <w:rPr>
        <w:vertAlign w:val="subscript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25BDB3D3" wp14:editId="79A871B4">
          <wp:simplePos x="0" y="0"/>
          <wp:positionH relativeFrom="column">
            <wp:posOffset>-26670</wp:posOffset>
          </wp:positionH>
          <wp:positionV relativeFrom="paragraph">
            <wp:posOffset>196876</wp:posOffset>
          </wp:positionV>
          <wp:extent cx="1620000" cy="893482"/>
          <wp:effectExtent l="0" t="0" r="0" b="1905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000" cy="8934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321D9"/>
    <w:multiLevelType w:val="hybridMultilevel"/>
    <w:tmpl w:val="0E647624"/>
    <w:lvl w:ilvl="0" w:tplc="CAC6CAB4">
      <w:start w:val="1"/>
      <w:numFmt w:val="decimal"/>
      <w:lvlText w:val="%1."/>
      <w:lvlJc w:val="left"/>
      <w:pPr>
        <w:ind w:left="1420" w:hanging="70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F45FF3"/>
    <w:multiLevelType w:val="hybridMultilevel"/>
    <w:tmpl w:val="2E084A94"/>
    <w:lvl w:ilvl="0" w:tplc="ED5EC236">
      <w:start w:val="1"/>
      <w:numFmt w:val="decimal"/>
      <w:lvlText w:val="%1."/>
      <w:lvlJc w:val="left"/>
      <w:pPr>
        <w:ind w:left="1440" w:hanging="360"/>
      </w:pPr>
      <w:rPr>
        <w:rFonts w:ascii="Century Gothic" w:hAnsi="Century Gothic" w:hint="default"/>
        <w:b/>
        <w:i w:val="0"/>
        <w:color w:val="0BA99D"/>
        <w:sz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E556A12"/>
    <w:multiLevelType w:val="hybridMultilevel"/>
    <w:tmpl w:val="FEB287C4"/>
    <w:lvl w:ilvl="0" w:tplc="DD4C371E">
      <w:start w:val="1"/>
      <w:numFmt w:val="decimal"/>
      <w:pStyle w:val="ListParagraph"/>
      <w:lvlText w:val="%1."/>
      <w:lvlJc w:val="left"/>
      <w:pPr>
        <w:ind w:left="158" w:hanging="360"/>
      </w:pPr>
      <w:rPr>
        <w:rFonts w:ascii="Century Gothic" w:hAnsi="Century Gothic" w:hint="default"/>
        <w:b/>
        <w:i w:val="0"/>
        <w:color w:val="00649B"/>
        <w:sz w:val="20"/>
      </w:rPr>
    </w:lvl>
    <w:lvl w:ilvl="1" w:tplc="04130019" w:tentative="1">
      <w:start w:val="1"/>
      <w:numFmt w:val="lowerLetter"/>
      <w:lvlText w:val="%2."/>
      <w:lvlJc w:val="left"/>
      <w:pPr>
        <w:ind w:left="-562" w:hanging="360"/>
      </w:pPr>
    </w:lvl>
    <w:lvl w:ilvl="2" w:tplc="0413001B" w:tentative="1">
      <w:start w:val="1"/>
      <w:numFmt w:val="lowerRoman"/>
      <w:lvlText w:val="%3."/>
      <w:lvlJc w:val="right"/>
      <w:pPr>
        <w:ind w:left="158" w:hanging="180"/>
      </w:pPr>
    </w:lvl>
    <w:lvl w:ilvl="3" w:tplc="0413000F" w:tentative="1">
      <w:start w:val="1"/>
      <w:numFmt w:val="decimal"/>
      <w:lvlText w:val="%4."/>
      <w:lvlJc w:val="left"/>
      <w:pPr>
        <w:ind w:left="878" w:hanging="360"/>
      </w:pPr>
    </w:lvl>
    <w:lvl w:ilvl="4" w:tplc="04130019" w:tentative="1">
      <w:start w:val="1"/>
      <w:numFmt w:val="lowerLetter"/>
      <w:lvlText w:val="%5."/>
      <w:lvlJc w:val="left"/>
      <w:pPr>
        <w:ind w:left="1598" w:hanging="360"/>
      </w:pPr>
    </w:lvl>
    <w:lvl w:ilvl="5" w:tplc="0413001B" w:tentative="1">
      <w:start w:val="1"/>
      <w:numFmt w:val="lowerRoman"/>
      <w:lvlText w:val="%6."/>
      <w:lvlJc w:val="right"/>
      <w:pPr>
        <w:ind w:left="2318" w:hanging="180"/>
      </w:pPr>
    </w:lvl>
    <w:lvl w:ilvl="6" w:tplc="0413000F" w:tentative="1">
      <w:start w:val="1"/>
      <w:numFmt w:val="decimal"/>
      <w:lvlText w:val="%7."/>
      <w:lvlJc w:val="left"/>
      <w:pPr>
        <w:ind w:left="3038" w:hanging="360"/>
      </w:pPr>
    </w:lvl>
    <w:lvl w:ilvl="7" w:tplc="04130019" w:tentative="1">
      <w:start w:val="1"/>
      <w:numFmt w:val="lowerLetter"/>
      <w:lvlText w:val="%8."/>
      <w:lvlJc w:val="left"/>
      <w:pPr>
        <w:ind w:left="3758" w:hanging="360"/>
      </w:pPr>
    </w:lvl>
    <w:lvl w:ilvl="8" w:tplc="0413001B" w:tentative="1">
      <w:start w:val="1"/>
      <w:numFmt w:val="lowerRoman"/>
      <w:lvlText w:val="%9."/>
      <w:lvlJc w:val="right"/>
      <w:pPr>
        <w:ind w:left="447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C60"/>
    <w:rsid w:val="000C7449"/>
    <w:rsid w:val="000D07C3"/>
    <w:rsid w:val="00136AE3"/>
    <w:rsid w:val="00157233"/>
    <w:rsid w:val="001643E1"/>
    <w:rsid w:val="002007DC"/>
    <w:rsid w:val="00225879"/>
    <w:rsid w:val="00252125"/>
    <w:rsid w:val="00263CFF"/>
    <w:rsid w:val="00285946"/>
    <w:rsid w:val="002A1586"/>
    <w:rsid w:val="002C3F47"/>
    <w:rsid w:val="002D21C7"/>
    <w:rsid w:val="002F0505"/>
    <w:rsid w:val="00312AE3"/>
    <w:rsid w:val="003902AA"/>
    <w:rsid w:val="00390636"/>
    <w:rsid w:val="00396D87"/>
    <w:rsid w:val="003B3154"/>
    <w:rsid w:val="003C2990"/>
    <w:rsid w:val="003C2A2E"/>
    <w:rsid w:val="0044310A"/>
    <w:rsid w:val="004614AC"/>
    <w:rsid w:val="00483996"/>
    <w:rsid w:val="004C4D96"/>
    <w:rsid w:val="00501BBC"/>
    <w:rsid w:val="005518DC"/>
    <w:rsid w:val="00552907"/>
    <w:rsid w:val="00557E45"/>
    <w:rsid w:val="00560526"/>
    <w:rsid w:val="005E22F1"/>
    <w:rsid w:val="005F0EFD"/>
    <w:rsid w:val="00657638"/>
    <w:rsid w:val="00663BCD"/>
    <w:rsid w:val="00672AAE"/>
    <w:rsid w:val="006A31C0"/>
    <w:rsid w:val="007805FD"/>
    <w:rsid w:val="007D20BC"/>
    <w:rsid w:val="00834CE5"/>
    <w:rsid w:val="00853417"/>
    <w:rsid w:val="008A0B01"/>
    <w:rsid w:val="008C2C70"/>
    <w:rsid w:val="00971F23"/>
    <w:rsid w:val="009B00E0"/>
    <w:rsid w:val="009D57CB"/>
    <w:rsid w:val="009D592C"/>
    <w:rsid w:val="00A22384"/>
    <w:rsid w:val="00A830F3"/>
    <w:rsid w:val="00AE44E2"/>
    <w:rsid w:val="00AF105F"/>
    <w:rsid w:val="00B71EED"/>
    <w:rsid w:val="00B944DF"/>
    <w:rsid w:val="00BD1BB8"/>
    <w:rsid w:val="00C45C60"/>
    <w:rsid w:val="00C74A8F"/>
    <w:rsid w:val="00C96B5B"/>
    <w:rsid w:val="00CA3821"/>
    <w:rsid w:val="00D32675"/>
    <w:rsid w:val="00D6007A"/>
    <w:rsid w:val="00DA4141"/>
    <w:rsid w:val="00DB0E45"/>
    <w:rsid w:val="00DC02A3"/>
    <w:rsid w:val="00DF777A"/>
    <w:rsid w:val="00E13895"/>
    <w:rsid w:val="00E16F68"/>
    <w:rsid w:val="00E47B94"/>
    <w:rsid w:val="00E871B7"/>
    <w:rsid w:val="00EE6DBF"/>
    <w:rsid w:val="00F63A3F"/>
    <w:rsid w:val="00F719A6"/>
    <w:rsid w:val="00FD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E77226"/>
  <w15:chartTrackingRefBased/>
  <w15:docId w15:val="{02B4B1AF-3618-4E90-827D-0318F22F4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638"/>
    <w:pPr>
      <w:spacing w:line="260" w:lineRule="atLeast"/>
    </w:pPr>
    <w:rPr>
      <w:rFonts w:ascii="Century Gothic" w:hAnsi="Century Gothic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71B7"/>
    <w:pPr>
      <w:keepNext/>
      <w:keepLines/>
      <w:spacing w:before="240" w:after="120"/>
      <w:outlineLvl w:val="0"/>
    </w:pPr>
    <w:rPr>
      <w:rFonts w:eastAsiaTheme="majorEastAsia" w:cstheme="majorBidi"/>
      <w:b/>
      <w:caps/>
      <w:color w:val="B41876"/>
      <w:sz w:val="26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657638"/>
    <w:pPr>
      <w:spacing w:before="240" w:after="120"/>
      <w:outlineLvl w:val="1"/>
    </w:pPr>
    <w:rPr>
      <w:rFonts w:ascii="Century Gothic" w:eastAsiaTheme="majorEastAsia" w:hAnsi="Century Gothic" w:cstheme="majorBidi"/>
      <w:b/>
      <w:color w:val="00649B"/>
      <w:sz w:val="2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052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526"/>
  </w:style>
  <w:style w:type="paragraph" w:styleId="Footer">
    <w:name w:val="footer"/>
    <w:basedOn w:val="Normal"/>
    <w:link w:val="FooterChar"/>
    <w:uiPriority w:val="99"/>
    <w:unhideWhenUsed/>
    <w:rsid w:val="0056052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526"/>
  </w:style>
  <w:style w:type="table" w:styleId="TableGrid">
    <w:name w:val="Table Grid"/>
    <w:basedOn w:val="TableNormal"/>
    <w:uiPriority w:val="39"/>
    <w:rsid w:val="00560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2A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2A2E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EE6DBF"/>
    <w:pPr>
      <w:spacing w:line="240" w:lineRule="auto"/>
      <w:contextualSpacing/>
    </w:pPr>
    <w:rPr>
      <w:rFonts w:eastAsiaTheme="majorEastAsia" w:cs="Times New Roman (Koppen CS)"/>
      <w:b/>
      <w:caps/>
      <w:color w:val="B41876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6DBF"/>
    <w:rPr>
      <w:rFonts w:ascii="Century Gothic" w:eastAsiaTheme="majorEastAsia" w:hAnsi="Century Gothic" w:cs="Times New Roman (Koppen CS)"/>
      <w:b/>
      <w:caps/>
      <w:color w:val="B41876"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871B7"/>
    <w:rPr>
      <w:rFonts w:ascii="Century Gothic" w:eastAsiaTheme="majorEastAsia" w:hAnsi="Century Gothic" w:cstheme="majorBidi"/>
      <w:b/>
      <w:caps/>
      <w:color w:val="B41876"/>
      <w:sz w:val="26"/>
      <w:szCs w:val="32"/>
    </w:rPr>
  </w:style>
  <w:style w:type="paragraph" w:styleId="ListParagraph">
    <w:name w:val="List Paragraph"/>
    <w:basedOn w:val="Normal"/>
    <w:uiPriority w:val="34"/>
    <w:qFormat/>
    <w:rsid w:val="00EE6DBF"/>
    <w:pPr>
      <w:numPr>
        <w:numId w:val="3"/>
      </w:numPr>
      <w:contextualSpacing/>
    </w:pPr>
  </w:style>
  <w:style w:type="paragraph" w:styleId="NoSpacing">
    <w:name w:val="No Spacing"/>
    <w:aliases w:val="Ondertitel voorblad"/>
    <w:link w:val="NoSpacingChar"/>
    <w:uiPriority w:val="1"/>
    <w:qFormat/>
    <w:rsid w:val="00E16F68"/>
    <w:pPr>
      <w:spacing w:line="240" w:lineRule="auto"/>
    </w:pPr>
    <w:rPr>
      <w:rFonts w:ascii="Century Gothic" w:eastAsiaTheme="minorEastAsia" w:hAnsi="Century Gothic"/>
      <w:color w:val="FFFFFF" w:themeColor="background1"/>
      <w:sz w:val="28"/>
      <w:szCs w:val="22"/>
      <w:lang w:val="en-US" w:eastAsia="zh-CN"/>
    </w:rPr>
  </w:style>
  <w:style w:type="character" w:customStyle="1" w:styleId="NoSpacingChar">
    <w:name w:val="No Spacing Char"/>
    <w:aliases w:val="Ondertitel voorblad Char"/>
    <w:basedOn w:val="DefaultParagraphFont"/>
    <w:link w:val="NoSpacing"/>
    <w:uiPriority w:val="1"/>
    <w:rsid w:val="00E16F68"/>
    <w:rPr>
      <w:rFonts w:ascii="Century Gothic" w:eastAsiaTheme="minorEastAsia" w:hAnsi="Century Gothic"/>
      <w:color w:val="FFFFFF" w:themeColor="background1"/>
      <w:sz w:val="28"/>
      <w:szCs w:val="22"/>
      <w:lang w:val="en-US" w:eastAsia="zh-CN"/>
    </w:rPr>
  </w:style>
  <w:style w:type="paragraph" w:customStyle="1" w:styleId="Titelvoorblad">
    <w:name w:val="Titel voorblad"/>
    <w:basedOn w:val="Normal"/>
    <w:qFormat/>
    <w:rsid w:val="00E16F68"/>
    <w:pPr>
      <w:spacing w:line="240" w:lineRule="auto"/>
    </w:pPr>
    <w:rPr>
      <w:rFonts w:eastAsiaTheme="majorEastAsia" w:cstheme="majorBidi"/>
      <w:b/>
      <w:color w:val="FFFFFF" w:themeColor="background1"/>
      <w:sz w:val="72"/>
      <w:szCs w:val="72"/>
    </w:rPr>
  </w:style>
  <w:style w:type="character" w:styleId="PageNumber">
    <w:name w:val="page number"/>
    <w:basedOn w:val="DefaultParagraphFont"/>
    <w:uiPriority w:val="99"/>
    <w:semiHidden/>
    <w:unhideWhenUsed/>
    <w:rsid w:val="00136AE3"/>
  </w:style>
  <w:style w:type="character" w:styleId="LineNumber">
    <w:name w:val="line number"/>
    <w:basedOn w:val="DefaultParagraphFont"/>
    <w:uiPriority w:val="99"/>
    <w:semiHidden/>
    <w:unhideWhenUsed/>
    <w:rsid w:val="00A830F3"/>
  </w:style>
  <w:style w:type="paragraph" w:styleId="Revision">
    <w:name w:val="Revision"/>
    <w:hidden/>
    <w:uiPriority w:val="99"/>
    <w:semiHidden/>
    <w:rsid w:val="00A830F3"/>
    <w:pPr>
      <w:spacing w:line="240" w:lineRule="auto"/>
    </w:pPr>
    <w:rPr>
      <w:rFonts w:ascii="Century Gothic" w:hAnsi="Century Gothic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57638"/>
    <w:rPr>
      <w:rFonts w:ascii="Century Gothic" w:eastAsiaTheme="majorEastAsia" w:hAnsi="Century Gothic" w:cstheme="majorBidi"/>
      <w:b/>
      <w:color w:val="00649B"/>
      <w:sz w:val="2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aasQuist\Documents\Aangepaste%20Office-sjablonen\Kerkpunt%20brief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F9E7A46B5F9B449AECF5E46E9EA372" ma:contentTypeVersion="11" ma:contentTypeDescription="Create a new document." ma:contentTypeScope="" ma:versionID="6b5dd9c2d4fd95a477cdf3dc4afe9c05">
  <xsd:schema xmlns:xsd="http://www.w3.org/2001/XMLSchema" xmlns:xs="http://www.w3.org/2001/XMLSchema" xmlns:p="http://schemas.microsoft.com/office/2006/metadata/properties" xmlns:ns2="29c35f01-2c74-4129-98fb-97e1f476dfc3" xmlns:ns3="08babebf-e7f3-42b8-9992-4f99358a57db" targetNamespace="http://schemas.microsoft.com/office/2006/metadata/properties" ma:root="true" ma:fieldsID="0ba0e5d3d1626e24f1d16d6ae503aad6" ns2:_="" ns3:_="">
    <xsd:import namespace="29c35f01-2c74-4129-98fb-97e1f476dfc3"/>
    <xsd:import namespace="08babebf-e7f3-42b8-9992-4f99358a57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35f01-2c74-4129-98fb-97e1f476df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abebf-e7f3-42b8-9992-4f99358a57d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194068-D45E-7E49-986E-D9E14F9688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15D146-8115-41E3-9DD6-38004BD840EE}"/>
</file>

<file path=customXml/itemProps3.xml><?xml version="1.0" encoding="utf-8"?>
<ds:datastoreItem xmlns:ds="http://schemas.openxmlformats.org/officeDocument/2006/customXml" ds:itemID="{FD36B560-6FE0-4C7A-9B33-F4222406DF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91EC92-27B3-4B2F-9336-D80ED6FEFA6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Kerkpunt brief.dotx</Template>
  <TotalTime>20</TotalTime>
  <Pages>1</Pages>
  <Words>55</Words>
  <Characters>319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Klaas Quist</dc:creator>
  <cp:keywords/>
  <dc:description/>
  <cp:lastModifiedBy>Klaas Quist</cp:lastModifiedBy>
  <cp:revision>5</cp:revision>
  <cp:lastPrinted>2022-02-10T23:30:00Z</cp:lastPrinted>
  <dcterms:created xsi:type="dcterms:W3CDTF">2022-02-10T23:12:00Z</dcterms:created>
  <dcterms:modified xsi:type="dcterms:W3CDTF">2022-02-10T23:33:00Z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0x0101002CF9E7A46B5F9B449AECF5E46E9EA372</vt:lpwstr>
  </property>
</Properties>
</file>